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1F5" w:rsidRPr="006461A4" w:rsidRDefault="004D61F5" w:rsidP="00930886">
      <w:pPr>
        <w:rPr>
          <w:rFonts w:ascii="David" w:hAnsi="David" w:cs="David"/>
          <w:sz w:val="28"/>
          <w:szCs w:val="28"/>
        </w:rPr>
      </w:pPr>
    </w:p>
    <w:p w:rsidR="00371001" w:rsidRPr="006461A4" w:rsidRDefault="00371001" w:rsidP="0079286E">
      <w:pPr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</w:p>
    <w:p w:rsidR="00930886" w:rsidRPr="006461A4" w:rsidRDefault="0079286E" w:rsidP="00FD740E">
      <w:pPr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6461A4">
        <w:rPr>
          <w:rFonts w:ascii="David" w:hAnsi="David" w:cs="David"/>
          <w:b/>
          <w:bCs/>
          <w:sz w:val="32"/>
          <w:szCs w:val="32"/>
          <w:u w:val="single"/>
          <w:rtl/>
        </w:rPr>
        <w:t xml:space="preserve">סיכום ישיבת ועדת תרומות מיום </w:t>
      </w:r>
      <w:r w:rsidR="00FD740E" w:rsidRPr="006461A4">
        <w:rPr>
          <w:rFonts w:ascii="David" w:hAnsi="David" w:cs="David"/>
          <w:b/>
          <w:bCs/>
          <w:sz w:val="32"/>
          <w:szCs w:val="32"/>
          <w:u w:val="single"/>
          <w:rtl/>
        </w:rPr>
        <w:t>6/02/2020</w:t>
      </w:r>
    </w:p>
    <w:p w:rsidR="00FD740E" w:rsidRPr="006461A4" w:rsidRDefault="003759CD" w:rsidP="0079286E">
      <w:pPr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6461A4">
        <w:rPr>
          <w:rFonts w:ascii="David" w:hAnsi="David" w:cs="David"/>
          <w:b/>
          <w:bCs/>
          <w:sz w:val="24"/>
          <w:szCs w:val="24"/>
          <w:u w:val="single"/>
          <w:rtl/>
        </w:rPr>
        <w:t>משתתפים:</w:t>
      </w:r>
      <w:r w:rsidR="00242719" w:rsidRPr="006461A4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</w:p>
    <w:p w:rsidR="003759CD" w:rsidRPr="006461A4" w:rsidRDefault="00424232" w:rsidP="00FD740E">
      <w:pPr>
        <w:rPr>
          <w:rFonts w:ascii="David" w:hAnsi="David" w:cs="David"/>
          <w:sz w:val="24"/>
          <w:szCs w:val="24"/>
          <w:rtl/>
        </w:rPr>
      </w:pPr>
      <w:r w:rsidRPr="006461A4">
        <w:rPr>
          <w:rFonts w:ascii="David" w:hAnsi="David" w:cs="David"/>
          <w:sz w:val="24"/>
          <w:szCs w:val="24"/>
          <w:rtl/>
        </w:rPr>
        <w:t>דליה</w:t>
      </w:r>
      <w:r w:rsidR="00FD740E" w:rsidRPr="006461A4">
        <w:rPr>
          <w:rFonts w:ascii="David" w:hAnsi="David" w:cs="David"/>
          <w:sz w:val="24"/>
          <w:szCs w:val="24"/>
          <w:rtl/>
        </w:rPr>
        <w:t xml:space="preserve"> לין – מנכ"ל</w:t>
      </w:r>
      <w:r w:rsidRPr="006461A4">
        <w:rPr>
          <w:rFonts w:ascii="David" w:hAnsi="David" w:cs="David"/>
          <w:sz w:val="24"/>
          <w:szCs w:val="24"/>
          <w:rtl/>
        </w:rPr>
        <w:t>, גורן</w:t>
      </w:r>
      <w:r w:rsidR="00FD740E" w:rsidRPr="006461A4">
        <w:rPr>
          <w:rFonts w:ascii="David" w:hAnsi="David" w:cs="David"/>
          <w:sz w:val="24"/>
          <w:szCs w:val="24"/>
          <w:rtl/>
        </w:rPr>
        <w:t xml:space="preserve"> לין </w:t>
      </w:r>
      <w:proofErr w:type="spellStart"/>
      <w:r w:rsidR="00FD740E" w:rsidRPr="006461A4">
        <w:rPr>
          <w:rFonts w:ascii="David" w:hAnsi="David" w:cs="David"/>
          <w:sz w:val="24"/>
          <w:szCs w:val="24"/>
          <w:rtl/>
        </w:rPr>
        <w:t>אלרגנד</w:t>
      </w:r>
      <w:proofErr w:type="spellEnd"/>
      <w:r w:rsidR="00FD740E" w:rsidRPr="006461A4">
        <w:rPr>
          <w:rFonts w:ascii="David" w:hAnsi="David" w:cs="David"/>
          <w:sz w:val="24"/>
          <w:szCs w:val="24"/>
          <w:rtl/>
        </w:rPr>
        <w:t xml:space="preserve"> – גזברית</w:t>
      </w:r>
      <w:r w:rsidRPr="006461A4">
        <w:rPr>
          <w:rFonts w:ascii="David" w:hAnsi="David" w:cs="David"/>
          <w:sz w:val="24"/>
          <w:szCs w:val="24"/>
          <w:rtl/>
        </w:rPr>
        <w:t xml:space="preserve">, </w:t>
      </w:r>
      <w:r w:rsidR="0079286E" w:rsidRPr="006461A4">
        <w:rPr>
          <w:rFonts w:ascii="David" w:hAnsi="David" w:cs="David"/>
          <w:sz w:val="24"/>
          <w:szCs w:val="24"/>
          <w:rtl/>
        </w:rPr>
        <w:t xml:space="preserve">עו"ד </w:t>
      </w:r>
      <w:r w:rsidR="00FD740E" w:rsidRPr="006461A4">
        <w:rPr>
          <w:rFonts w:ascii="David" w:hAnsi="David" w:cs="David"/>
          <w:sz w:val="24"/>
          <w:szCs w:val="24"/>
          <w:rtl/>
        </w:rPr>
        <w:t>אושרת מצליח – יועמ"ש</w:t>
      </w:r>
    </w:p>
    <w:p w:rsidR="00242719" w:rsidRPr="006461A4" w:rsidRDefault="00FD740E" w:rsidP="00242719">
      <w:pPr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6461A4">
        <w:rPr>
          <w:rFonts w:ascii="David" w:hAnsi="David" w:cs="David"/>
          <w:b/>
          <w:bCs/>
          <w:sz w:val="24"/>
          <w:szCs w:val="24"/>
          <w:u w:val="single"/>
          <w:rtl/>
        </w:rPr>
        <w:t>סיכום הישיבה:</w:t>
      </w:r>
    </w:p>
    <w:p w:rsidR="0079286E" w:rsidRPr="006461A4" w:rsidRDefault="0079286E" w:rsidP="006461A4">
      <w:pPr>
        <w:jc w:val="both"/>
        <w:rPr>
          <w:rFonts w:ascii="David" w:hAnsi="David" w:cs="David"/>
          <w:sz w:val="24"/>
          <w:szCs w:val="24"/>
          <w:rtl/>
        </w:rPr>
      </w:pPr>
      <w:r w:rsidRPr="006461A4">
        <w:rPr>
          <w:rFonts w:ascii="David" w:hAnsi="David" w:cs="David"/>
          <w:sz w:val="24"/>
          <w:szCs w:val="24"/>
          <w:rtl/>
        </w:rPr>
        <w:t xml:space="preserve">הובאה בפנינו בקשה לתרומה ע"ס </w:t>
      </w:r>
      <w:r w:rsidR="00FD740E" w:rsidRPr="006461A4">
        <w:rPr>
          <w:rFonts w:ascii="David" w:hAnsi="David" w:cs="David"/>
          <w:sz w:val="24"/>
          <w:szCs w:val="24"/>
          <w:rtl/>
        </w:rPr>
        <w:t>40,000 מחברת המילטון חשמל ואלקטרוניקה בע"מ</w:t>
      </w:r>
      <w:r w:rsidR="009803A3" w:rsidRPr="006461A4">
        <w:rPr>
          <w:rFonts w:ascii="David" w:hAnsi="David" w:cs="David"/>
          <w:sz w:val="24"/>
          <w:szCs w:val="24"/>
          <w:rtl/>
        </w:rPr>
        <w:t>.</w:t>
      </w:r>
    </w:p>
    <w:p w:rsidR="00FD740E" w:rsidRPr="006461A4" w:rsidRDefault="00FD740E" w:rsidP="006461A4">
      <w:pPr>
        <w:jc w:val="both"/>
        <w:rPr>
          <w:rFonts w:ascii="David" w:hAnsi="David" w:cs="David"/>
          <w:sz w:val="24"/>
          <w:szCs w:val="24"/>
          <w:rtl/>
        </w:rPr>
      </w:pPr>
      <w:r w:rsidRPr="006461A4">
        <w:rPr>
          <w:rFonts w:ascii="David" w:hAnsi="David" w:cs="David"/>
          <w:sz w:val="24"/>
          <w:szCs w:val="24"/>
          <w:rtl/>
        </w:rPr>
        <w:t>התרומה נועדה למי</w:t>
      </w:r>
      <w:r w:rsidR="006461A4" w:rsidRPr="006461A4">
        <w:rPr>
          <w:rFonts w:ascii="David" w:hAnsi="David" w:cs="David"/>
          <w:sz w:val="24"/>
          <w:szCs w:val="24"/>
          <w:rtl/>
        </w:rPr>
        <w:t xml:space="preserve">מון מחצית מעלות פסל נוסף שהמועצה מבקשת לרכוש במסגרת פסטיבל פיסול שהיא </w:t>
      </w:r>
      <w:bookmarkStart w:id="0" w:name="_GoBack"/>
      <w:bookmarkEnd w:id="0"/>
      <w:r w:rsidR="006461A4" w:rsidRPr="006461A4">
        <w:rPr>
          <w:rFonts w:ascii="David" w:hAnsi="David" w:cs="David"/>
          <w:sz w:val="24"/>
          <w:szCs w:val="24"/>
          <w:rtl/>
        </w:rPr>
        <w:t xml:space="preserve">מקיימת בחודש מרץ 2020 בגני תקווה במסגרתה אומנים יפסלו פסלים מאבן ובסיומו </w:t>
      </w:r>
      <w:proofErr w:type="spellStart"/>
      <w:r w:rsidR="006461A4" w:rsidRPr="006461A4">
        <w:rPr>
          <w:rFonts w:ascii="David" w:hAnsi="David" w:cs="David"/>
          <w:sz w:val="24"/>
          <w:szCs w:val="24"/>
          <w:rtl/>
        </w:rPr>
        <w:t>ישארו</w:t>
      </w:r>
      <w:proofErr w:type="spellEnd"/>
      <w:r w:rsidR="006461A4" w:rsidRPr="006461A4">
        <w:rPr>
          <w:rFonts w:ascii="David" w:hAnsi="David" w:cs="David"/>
          <w:sz w:val="24"/>
          <w:szCs w:val="24"/>
          <w:rtl/>
        </w:rPr>
        <w:t xml:space="preserve"> בבעלות המועצה 3 פסלים מהפסלים שיפוסלו. המימון נועד עבור הפסל הרביעי.</w:t>
      </w:r>
    </w:p>
    <w:p w:rsidR="006461A4" w:rsidRPr="006461A4" w:rsidRDefault="006461A4" w:rsidP="006461A4">
      <w:pPr>
        <w:jc w:val="both"/>
        <w:rPr>
          <w:rFonts w:ascii="David" w:hAnsi="David" w:cs="David"/>
          <w:b/>
          <w:bCs/>
          <w:sz w:val="24"/>
          <w:szCs w:val="24"/>
        </w:rPr>
      </w:pPr>
      <w:r w:rsidRPr="006461A4">
        <w:rPr>
          <w:rFonts w:ascii="David" w:hAnsi="David" w:cs="David"/>
          <w:sz w:val="24"/>
          <w:szCs w:val="24"/>
          <w:rtl/>
        </w:rPr>
        <w:t xml:space="preserve">לאחר בחינת הבקשה, </w:t>
      </w:r>
      <w:r w:rsidR="009803A3" w:rsidRPr="006461A4">
        <w:rPr>
          <w:rFonts w:ascii="David" w:hAnsi="David" w:cs="David"/>
          <w:sz w:val="24"/>
          <w:szCs w:val="24"/>
          <w:rtl/>
        </w:rPr>
        <w:t xml:space="preserve">ועדת התרומות </w:t>
      </w:r>
      <w:r w:rsidRPr="006461A4">
        <w:rPr>
          <w:rFonts w:ascii="David" w:hAnsi="David" w:cs="David" w:hint="cs"/>
          <w:sz w:val="24"/>
          <w:szCs w:val="24"/>
          <w:rtl/>
        </w:rPr>
        <w:t>מצאה כי</w:t>
      </w:r>
      <w:r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Pr="006461A4">
        <w:rPr>
          <w:rFonts w:ascii="David" w:hAnsi="David" w:cs="David"/>
          <w:sz w:val="24"/>
          <w:szCs w:val="24"/>
          <w:rtl/>
        </w:rPr>
        <w:t xml:space="preserve">התרומה למטרה </w:t>
      </w:r>
      <w:proofErr w:type="spellStart"/>
      <w:r w:rsidRPr="006461A4">
        <w:rPr>
          <w:rFonts w:ascii="David" w:hAnsi="David" w:cs="David"/>
          <w:sz w:val="24"/>
          <w:szCs w:val="24"/>
          <w:rtl/>
        </w:rPr>
        <w:t>ראוייה</w:t>
      </w:r>
      <w:proofErr w:type="spellEnd"/>
      <w:r w:rsidRPr="006461A4">
        <w:rPr>
          <w:rFonts w:ascii="David" w:hAnsi="David" w:cs="David"/>
          <w:sz w:val="24"/>
          <w:szCs w:val="24"/>
          <w:rtl/>
        </w:rPr>
        <w:t>, תורמת לקהילה וקיים צורך בהיבט הציבורי.</w:t>
      </w:r>
    </w:p>
    <w:p w:rsidR="009803A3" w:rsidRPr="006461A4" w:rsidRDefault="006461A4" w:rsidP="009803A3">
      <w:pPr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לכן, הוועדה </w:t>
      </w:r>
      <w:r w:rsidR="009803A3" w:rsidRPr="006461A4">
        <w:rPr>
          <w:rFonts w:ascii="David" w:hAnsi="David" w:cs="David"/>
          <w:b/>
          <w:bCs/>
          <w:sz w:val="24"/>
          <w:szCs w:val="24"/>
          <w:rtl/>
        </w:rPr>
        <w:t>ממליצה על קבלת התרומה בכפוף לתנאים הבאים</w:t>
      </w:r>
      <w:r w:rsidR="009803A3" w:rsidRPr="006461A4">
        <w:rPr>
          <w:rFonts w:ascii="David" w:hAnsi="David" w:cs="David"/>
          <w:sz w:val="24"/>
          <w:szCs w:val="24"/>
          <w:rtl/>
        </w:rPr>
        <w:t>:</w:t>
      </w:r>
    </w:p>
    <w:p w:rsidR="009803A3" w:rsidRPr="006461A4" w:rsidRDefault="009803A3" w:rsidP="009803A3">
      <w:pPr>
        <w:pStyle w:val="a9"/>
        <w:numPr>
          <w:ilvl w:val="0"/>
          <w:numId w:val="18"/>
        </w:numPr>
        <w:spacing w:line="360" w:lineRule="auto"/>
        <w:rPr>
          <w:rFonts w:ascii="David" w:hAnsi="David" w:cs="David"/>
          <w:sz w:val="24"/>
          <w:szCs w:val="24"/>
        </w:rPr>
      </w:pPr>
      <w:r w:rsidRPr="006461A4">
        <w:rPr>
          <w:rFonts w:ascii="David" w:hAnsi="David" w:cs="David"/>
          <w:sz w:val="24"/>
          <w:szCs w:val="24"/>
          <w:rtl/>
        </w:rPr>
        <w:t>בחינת קיומה של זיקה בין התורם לבעלי התפקיד הבכירים במועצה.</w:t>
      </w:r>
    </w:p>
    <w:p w:rsidR="009803A3" w:rsidRPr="006461A4" w:rsidRDefault="009803A3" w:rsidP="009803A3">
      <w:pPr>
        <w:pStyle w:val="a9"/>
        <w:numPr>
          <w:ilvl w:val="0"/>
          <w:numId w:val="18"/>
        </w:numPr>
        <w:spacing w:line="360" w:lineRule="auto"/>
        <w:rPr>
          <w:rFonts w:ascii="David" w:hAnsi="David" w:cs="David"/>
          <w:sz w:val="24"/>
          <w:szCs w:val="24"/>
        </w:rPr>
      </w:pPr>
      <w:r w:rsidRPr="006461A4">
        <w:rPr>
          <w:rFonts w:ascii="David" w:hAnsi="David" w:cs="David"/>
          <w:sz w:val="24"/>
          <w:szCs w:val="24"/>
          <w:rtl/>
        </w:rPr>
        <w:t>קיומם של התקשרויות חוזיות עם הרשות המקומית/תאגידיה.</w:t>
      </w:r>
    </w:p>
    <w:p w:rsidR="009803A3" w:rsidRPr="006461A4" w:rsidRDefault="009803A3" w:rsidP="009803A3">
      <w:pPr>
        <w:pStyle w:val="a9"/>
        <w:numPr>
          <w:ilvl w:val="0"/>
          <w:numId w:val="18"/>
        </w:numPr>
        <w:spacing w:line="360" w:lineRule="auto"/>
        <w:rPr>
          <w:rFonts w:ascii="David" w:hAnsi="David" w:cs="David"/>
          <w:sz w:val="24"/>
          <w:szCs w:val="24"/>
        </w:rPr>
      </w:pPr>
      <w:r w:rsidRPr="006461A4">
        <w:rPr>
          <w:rFonts w:ascii="David" w:hAnsi="David" w:cs="David"/>
          <w:sz w:val="24"/>
          <w:szCs w:val="24"/>
          <w:rtl/>
        </w:rPr>
        <w:t>בחינה אם התורם הגיש הצעה למכרז והליך המכרז טרם הושלם.</w:t>
      </w:r>
    </w:p>
    <w:p w:rsidR="009803A3" w:rsidRPr="006461A4" w:rsidRDefault="009803A3" w:rsidP="009803A3">
      <w:pPr>
        <w:pStyle w:val="a9"/>
        <w:numPr>
          <w:ilvl w:val="0"/>
          <w:numId w:val="18"/>
        </w:numPr>
        <w:spacing w:line="360" w:lineRule="auto"/>
        <w:rPr>
          <w:rFonts w:ascii="David" w:hAnsi="David" w:cs="David"/>
          <w:sz w:val="24"/>
          <w:szCs w:val="24"/>
        </w:rPr>
      </w:pPr>
      <w:r w:rsidRPr="006461A4">
        <w:rPr>
          <w:rFonts w:ascii="David" w:hAnsi="David" w:cs="David"/>
          <w:sz w:val="24"/>
          <w:szCs w:val="24"/>
          <w:rtl/>
        </w:rPr>
        <w:t>הוגשה בקשה המצריכה החלטת מועצה בעניינו.</w:t>
      </w:r>
    </w:p>
    <w:p w:rsidR="00B12460" w:rsidRDefault="00B12460" w:rsidP="006461A4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6461A4">
        <w:rPr>
          <w:rFonts w:ascii="David" w:hAnsi="David" w:cs="David"/>
          <w:sz w:val="24"/>
          <w:szCs w:val="24"/>
          <w:rtl/>
        </w:rPr>
        <w:t>לצורך בירור המפורט לעיל, יועבר לתורם שאלון לבירור עמידתו בתנאים.</w:t>
      </w:r>
      <w:r w:rsidR="00911F5F" w:rsidRPr="006461A4">
        <w:rPr>
          <w:rFonts w:ascii="David" w:hAnsi="David" w:cs="David"/>
          <w:sz w:val="24"/>
          <w:szCs w:val="24"/>
          <w:rtl/>
        </w:rPr>
        <w:t xml:space="preserve"> (</w:t>
      </w:r>
      <w:proofErr w:type="spellStart"/>
      <w:r w:rsidR="00D17275" w:rsidRPr="006461A4">
        <w:rPr>
          <w:rFonts w:ascii="David" w:hAnsi="David" w:cs="David"/>
          <w:sz w:val="24"/>
          <w:szCs w:val="24"/>
          <w:rtl/>
        </w:rPr>
        <w:t>מצ"ל</w:t>
      </w:r>
      <w:proofErr w:type="spellEnd"/>
      <w:r w:rsidR="00D17275" w:rsidRPr="006461A4">
        <w:rPr>
          <w:rFonts w:ascii="David" w:hAnsi="David" w:cs="David"/>
          <w:sz w:val="24"/>
          <w:szCs w:val="24"/>
          <w:rtl/>
        </w:rPr>
        <w:t xml:space="preserve"> שאלון</w:t>
      </w:r>
      <w:r w:rsidR="00911F5F" w:rsidRPr="006461A4">
        <w:rPr>
          <w:rFonts w:ascii="David" w:hAnsi="David" w:cs="David"/>
          <w:sz w:val="24"/>
          <w:szCs w:val="24"/>
          <w:rtl/>
        </w:rPr>
        <w:t>)</w:t>
      </w:r>
    </w:p>
    <w:p w:rsidR="006461A4" w:rsidRPr="006461A4" w:rsidRDefault="006461A4" w:rsidP="006461A4">
      <w:pPr>
        <w:spacing w:line="36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היועמ"ש תבדוק את השאלון וככל שימצא כי אין כל בקשה הממתינה החלטה בעניינו ו/או כי אין כל זיקה בין התורם למי מבעלי התפקידים הבכירים במועצה ו/או התקשרות בין התורם למועצה, תועבר המלצת ועדת התרומות לאישור ראש המועצה.</w:t>
      </w:r>
    </w:p>
    <w:p w:rsidR="00A914D3" w:rsidRPr="006461A4" w:rsidRDefault="006461A4" w:rsidP="006461A4">
      <w:pPr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לאחר </w:t>
      </w:r>
      <w:proofErr w:type="spellStart"/>
      <w:r>
        <w:rPr>
          <w:rFonts w:ascii="David" w:hAnsi="David" w:cs="David" w:hint="cs"/>
          <w:sz w:val="24"/>
          <w:szCs w:val="24"/>
          <w:rtl/>
        </w:rPr>
        <w:t>שינתן</w:t>
      </w:r>
      <w:proofErr w:type="spellEnd"/>
      <w:r>
        <w:rPr>
          <w:rFonts w:ascii="David" w:hAnsi="David" w:cs="David" w:hint="cs"/>
          <w:sz w:val="24"/>
          <w:szCs w:val="24"/>
          <w:rtl/>
        </w:rPr>
        <w:t xml:space="preserve"> אישור ראש המועצה להמלצת ועדת התרומות</w:t>
      </w:r>
      <w:r w:rsidRPr="006461A4">
        <w:rPr>
          <w:rFonts w:ascii="David" w:hAnsi="David" w:cs="David"/>
          <w:sz w:val="24"/>
          <w:szCs w:val="24"/>
          <w:rtl/>
        </w:rPr>
        <w:t xml:space="preserve">, </w:t>
      </w:r>
      <w:proofErr w:type="spellStart"/>
      <w:r w:rsidRPr="006461A4">
        <w:rPr>
          <w:rFonts w:ascii="David" w:hAnsi="David" w:cs="David"/>
          <w:sz w:val="24"/>
          <w:szCs w:val="24"/>
          <w:rtl/>
        </w:rPr>
        <w:t>יחתם</w:t>
      </w:r>
      <w:proofErr w:type="spellEnd"/>
      <w:r w:rsidRPr="006461A4">
        <w:rPr>
          <w:rFonts w:ascii="David" w:hAnsi="David" w:cs="David"/>
          <w:sz w:val="24"/>
          <w:szCs w:val="24"/>
          <w:rtl/>
        </w:rPr>
        <w:t xml:space="preserve"> עם התורם הסכם תרומה מתאים.</w:t>
      </w:r>
    </w:p>
    <w:p w:rsidR="006461A4" w:rsidRDefault="006461A4" w:rsidP="0079286E">
      <w:pPr>
        <w:spacing w:line="480" w:lineRule="auto"/>
        <w:rPr>
          <w:rFonts w:ascii="David" w:hAnsi="David" w:cs="David"/>
          <w:sz w:val="24"/>
          <w:szCs w:val="24"/>
          <w:rtl/>
        </w:rPr>
      </w:pPr>
    </w:p>
    <w:p w:rsidR="006461A4" w:rsidRDefault="00A914D3" w:rsidP="006461A4">
      <w:pPr>
        <w:spacing w:after="0" w:line="240" w:lineRule="auto"/>
        <w:rPr>
          <w:rFonts w:ascii="David" w:hAnsi="David" w:cs="David"/>
          <w:sz w:val="24"/>
          <w:szCs w:val="24"/>
          <w:rtl/>
        </w:rPr>
      </w:pPr>
      <w:r w:rsidRPr="006461A4">
        <w:rPr>
          <w:rFonts w:ascii="David" w:hAnsi="David" w:cs="David"/>
          <w:sz w:val="24"/>
          <w:szCs w:val="24"/>
          <w:rtl/>
        </w:rPr>
        <w:t xml:space="preserve">רשמה: </w:t>
      </w:r>
    </w:p>
    <w:p w:rsidR="00A914D3" w:rsidRPr="006461A4" w:rsidRDefault="006461A4" w:rsidP="006461A4">
      <w:pPr>
        <w:spacing w:after="0" w:line="24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עו"ד אושרת מצליח</w:t>
      </w:r>
    </w:p>
    <w:sectPr w:rsidR="00A914D3" w:rsidRPr="006461A4" w:rsidSect="00836A82">
      <w:footerReference w:type="default" r:id="rId7"/>
      <w:pgSz w:w="11906" w:h="16838"/>
      <w:pgMar w:top="1440" w:right="1800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493" w:rsidRDefault="00AB1493" w:rsidP="0050624F">
      <w:pPr>
        <w:spacing w:after="0" w:line="240" w:lineRule="auto"/>
      </w:pPr>
      <w:r>
        <w:separator/>
      </w:r>
    </w:p>
  </w:endnote>
  <w:endnote w:type="continuationSeparator" w:id="0">
    <w:p w:rsidR="00AB1493" w:rsidRDefault="00AB1493" w:rsidP="00506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D7" w:rsidRDefault="00262BD7">
    <w:pPr>
      <w:pStyle w:val="a7"/>
    </w:pPr>
  </w:p>
  <w:p w:rsidR="00262BD7" w:rsidRDefault="00262BD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493" w:rsidRDefault="00AB1493" w:rsidP="0050624F">
      <w:pPr>
        <w:spacing w:after="0" w:line="240" w:lineRule="auto"/>
      </w:pPr>
      <w:r>
        <w:separator/>
      </w:r>
    </w:p>
  </w:footnote>
  <w:footnote w:type="continuationSeparator" w:id="0">
    <w:p w:rsidR="00AB1493" w:rsidRDefault="00AB1493" w:rsidP="005062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201ED"/>
    <w:multiLevelType w:val="hybridMultilevel"/>
    <w:tmpl w:val="6E24F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05E09"/>
    <w:multiLevelType w:val="hybridMultilevel"/>
    <w:tmpl w:val="A378CE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714150"/>
    <w:multiLevelType w:val="hybridMultilevel"/>
    <w:tmpl w:val="3B2C5E7C"/>
    <w:lvl w:ilvl="0" w:tplc="275C51E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6663B"/>
    <w:multiLevelType w:val="hybridMultilevel"/>
    <w:tmpl w:val="8A30C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94469"/>
    <w:multiLevelType w:val="multilevel"/>
    <w:tmpl w:val="5AD4D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DC49B4"/>
    <w:multiLevelType w:val="hybridMultilevel"/>
    <w:tmpl w:val="9A6EE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654FF"/>
    <w:multiLevelType w:val="hybridMultilevel"/>
    <w:tmpl w:val="157ED1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E7037"/>
    <w:multiLevelType w:val="hybridMultilevel"/>
    <w:tmpl w:val="8154D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B5790B"/>
    <w:multiLevelType w:val="hybridMultilevel"/>
    <w:tmpl w:val="19ECD776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37E20838"/>
    <w:multiLevelType w:val="hybridMultilevel"/>
    <w:tmpl w:val="15A024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C8772E"/>
    <w:multiLevelType w:val="hybridMultilevel"/>
    <w:tmpl w:val="BF0E3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6749E"/>
    <w:multiLevelType w:val="hybridMultilevel"/>
    <w:tmpl w:val="604EE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AF3D60"/>
    <w:multiLevelType w:val="hybridMultilevel"/>
    <w:tmpl w:val="B51EE6B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1A4CD3"/>
    <w:multiLevelType w:val="hybridMultilevel"/>
    <w:tmpl w:val="F8520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B838E5"/>
    <w:multiLevelType w:val="hybridMultilevel"/>
    <w:tmpl w:val="BC56C5D4"/>
    <w:lvl w:ilvl="0" w:tplc="E8185E10">
      <w:start w:val="23"/>
      <w:numFmt w:val="bullet"/>
      <w:lvlText w:val="-"/>
      <w:lvlJc w:val="left"/>
      <w:pPr>
        <w:ind w:left="720" w:hanging="360"/>
      </w:pPr>
      <w:rPr>
        <w:rFonts w:ascii="David" w:eastAsia="Calibr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D371F9"/>
    <w:multiLevelType w:val="hybridMultilevel"/>
    <w:tmpl w:val="5D40F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6F7422"/>
    <w:multiLevelType w:val="hybridMultilevel"/>
    <w:tmpl w:val="FC12C03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CE2FAE"/>
    <w:multiLevelType w:val="multilevel"/>
    <w:tmpl w:val="C9A09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7"/>
  </w:num>
  <w:num w:numId="3">
    <w:abstractNumId w:val="17"/>
  </w:num>
  <w:num w:numId="4">
    <w:abstractNumId w:val="4"/>
  </w:num>
  <w:num w:numId="5">
    <w:abstractNumId w:val="10"/>
  </w:num>
  <w:num w:numId="6">
    <w:abstractNumId w:val="5"/>
  </w:num>
  <w:num w:numId="7">
    <w:abstractNumId w:val="8"/>
  </w:num>
  <w:num w:numId="8">
    <w:abstractNumId w:val="13"/>
  </w:num>
  <w:num w:numId="9">
    <w:abstractNumId w:val="1"/>
  </w:num>
  <w:num w:numId="10">
    <w:abstractNumId w:val="12"/>
  </w:num>
  <w:num w:numId="11">
    <w:abstractNumId w:val="6"/>
  </w:num>
  <w:num w:numId="12">
    <w:abstractNumId w:val="3"/>
  </w:num>
  <w:num w:numId="13">
    <w:abstractNumId w:val="9"/>
  </w:num>
  <w:num w:numId="14">
    <w:abstractNumId w:val="11"/>
  </w:num>
  <w:num w:numId="15">
    <w:abstractNumId w:val="14"/>
  </w:num>
  <w:num w:numId="16">
    <w:abstractNumId w:val="0"/>
  </w:num>
  <w:num w:numId="17">
    <w:abstractNumId w:val="16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7AF"/>
    <w:rsid w:val="00002D0A"/>
    <w:rsid w:val="00045F95"/>
    <w:rsid w:val="00050D3F"/>
    <w:rsid w:val="00062F2F"/>
    <w:rsid w:val="000C04C0"/>
    <w:rsid w:val="000C23D9"/>
    <w:rsid w:val="000C516E"/>
    <w:rsid w:val="00111D4D"/>
    <w:rsid w:val="001214A0"/>
    <w:rsid w:val="001224E0"/>
    <w:rsid w:val="001B263C"/>
    <w:rsid w:val="001D1AA8"/>
    <w:rsid w:val="001E4F1A"/>
    <w:rsid w:val="001F3EA5"/>
    <w:rsid w:val="002165F3"/>
    <w:rsid w:val="002335EA"/>
    <w:rsid w:val="00237DE8"/>
    <w:rsid w:val="00242719"/>
    <w:rsid w:val="00262BD7"/>
    <w:rsid w:val="00271361"/>
    <w:rsid w:val="002726E6"/>
    <w:rsid w:val="00281DB8"/>
    <w:rsid w:val="00283A62"/>
    <w:rsid w:val="00295B28"/>
    <w:rsid w:val="002A2CDA"/>
    <w:rsid w:val="003051D6"/>
    <w:rsid w:val="0031055E"/>
    <w:rsid w:val="00322679"/>
    <w:rsid w:val="00354E43"/>
    <w:rsid w:val="00371001"/>
    <w:rsid w:val="003759CD"/>
    <w:rsid w:val="003763DF"/>
    <w:rsid w:val="00396CBA"/>
    <w:rsid w:val="003A20F9"/>
    <w:rsid w:val="003D0A85"/>
    <w:rsid w:val="00424232"/>
    <w:rsid w:val="0042760E"/>
    <w:rsid w:val="004C151F"/>
    <w:rsid w:val="004C65F4"/>
    <w:rsid w:val="004D61F5"/>
    <w:rsid w:val="00501FC6"/>
    <w:rsid w:val="0050624F"/>
    <w:rsid w:val="005569AD"/>
    <w:rsid w:val="00565DEB"/>
    <w:rsid w:val="005664C8"/>
    <w:rsid w:val="005712E0"/>
    <w:rsid w:val="00592921"/>
    <w:rsid w:val="005B174D"/>
    <w:rsid w:val="005D1B2F"/>
    <w:rsid w:val="005E7AF1"/>
    <w:rsid w:val="00604AC6"/>
    <w:rsid w:val="00605B2B"/>
    <w:rsid w:val="0063141E"/>
    <w:rsid w:val="006461A4"/>
    <w:rsid w:val="00673145"/>
    <w:rsid w:val="006747A1"/>
    <w:rsid w:val="006773FE"/>
    <w:rsid w:val="00687C53"/>
    <w:rsid w:val="006A2C84"/>
    <w:rsid w:val="006C1816"/>
    <w:rsid w:val="006E0AB9"/>
    <w:rsid w:val="00734B4E"/>
    <w:rsid w:val="00736AF2"/>
    <w:rsid w:val="007673D9"/>
    <w:rsid w:val="00771078"/>
    <w:rsid w:val="007756AF"/>
    <w:rsid w:val="0079286E"/>
    <w:rsid w:val="007C7E2B"/>
    <w:rsid w:val="007D213D"/>
    <w:rsid w:val="007D738E"/>
    <w:rsid w:val="00803274"/>
    <w:rsid w:val="00807652"/>
    <w:rsid w:val="00836A82"/>
    <w:rsid w:val="0085607E"/>
    <w:rsid w:val="008721D7"/>
    <w:rsid w:val="00874301"/>
    <w:rsid w:val="00876C0B"/>
    <w:rsid w:val="008A6F80"/>
    <w:rsid w:val="008C46E7"/>
    <w:rsid w:val="008D591A"/>
    <w:rsid w:val="008E6905"/>
    <w:rsid w:val="00911F5F"/>
    <w:rsid w:val="00930886"/>
    <w:rsid w:val="00932436"/>
    <w:rsid w:val="00936F3A"/>
    <w:rsid w:val="009405D9"/>
    <w:rsid w:val="009803A3"/>
    <w:rsid w:val="0099414D"/>
    <w:rsid w:val="009C640E"/>
    <w:rsid w:val="009D58D6"/>
    <w:rsid w:val="00A4136E"/>
    <w:rsid w:val="00A7449C"/>
    <w:rsid w:val="00A80080"/>
    <w:rsid w:val="00A914D3"/>
    <w:rsid w:val="00AB1493"/>
    <w:rsid w:val="00AC7D5A"/>
    <w:rsid w:val="00AD22DE"/>
    <w:rsid w:val="00B12460"/>
    <w:rsid w:val="00B30012"/>
    <w:rsid w:val="00B32167"/>
    <w:rsid w:val="00B357E9"/>
    <w:rsid w:val="00B55307"/>
    <w:rsid w:val="00B63222"/>
    <w:rsid w:val="00B7618B"/>
    <w:rsid w:val="00B92671"/>
    <w:rsid w:val="00BA23AD"/>
    <w:rsid w:val="00BB205F"/>
    <w:rsid w:val="00BB4F1F"/>
    <w:rsid w:val="00BC02FB"/>
    <w:rsid w:val="00BD7C39"/>
    <w:rsid w:val="00BF1D73"/>
    <w:rsid w:val="00C066F8"/>
    <w:rsid w:val="00C63BF5"/>
    <w:rsid w:val="00C82C06"/>
    <w:rsid w:val="00C833C6"/>
    <w:rsid w:val="00C90EAC"/>
    <w:rsid w:val="00CA399A"/>
    <w:rsid w:val="00CA509C"/>
    <w:rsid w:val="00CB5F94"/>
    <w:rsid w:val="00CB6900"/>
    <w:rsid w:val="00CB77AF"/>
    <w:rsid w:val="00CE7D4F"/>
    <w:rsid w:val="00D01A67"/>
    <w:rsid w:val="00D020BE"/>
    <w:rsid w:val="00D17275"/>
    <w:rsid w:val="00D318B4"/>
    <w:rsid w:val="00D3371D"/>
    <w:rsid w:val="00D55A16"/>
    <w:rsid w:val="00D82F5F"/>
    <w:rsid w:val="00D90078"/>
    <w:rsid w:val="00DC46BA"/>
    <w:rsid w:val="00DD1BB8"/>
    <w:rsid w:val="00DE290F"/>
    <w:rsid w:val="00DF3628"/>
    <w:rsid w:val="00E10281"/>
    <w:rsid w:val="00E24D51"/>
    <w:rsid w:val="00E256CD"/>
    <w:rsid w:val="00E31889"/>
    <w:rsid w:val="00E36FDF"/>
    <w:rsid w:val="00E64610"/>
    <w:rsid w:val="00E70482"/>
    <w:rsid w:val="00E837D7"/>
    <w:rsid w:val="00EA091A"/>
    <w:rsid w:val="00EC55B0"/>
    <w:rsid w:val="00EE210A"/>
    <w:rsid w:val="00EE6985"/>
    <w:rsid w:val="00EF2E78"/>
    <w:rsid w:val="00F17565"/>
    <w:rsid w:val="00F36943"/>
    <w:rsid w:val="00F43D92"/>
    <w:rsid w:val="00F6665B"/>
    <w:rsid w:val="00F70C9B"/>
    <w:rsid w:val="00F77B63"/>
    <w:rsid w:val="00FA01D2"/>
    <w:rsid w:val="00FD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B273DAD"/>
  <w15:docId w15:val="{9D647615-CA96-4F01-A3E8-A4F53D417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A82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36A82"/>
    <w:rPr>
      <w:color w:val="0000FF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836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836A82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062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50624F"/>
    <w:rPr>
      <w:rFonts w:ascii="Calibri" w:eastAsia="Calibri" w:hAnsi="Calibri" w:cs="Arial"/>
    </w:rPr>
  </w:style>
  <w:style w:type="paragraph" w:styleId="a7">
    <w:name w:val="footer"/>
    <w:basedOn w:val="a"/>
    <w:link w:val="a8"/>
    <w:uiPriority w:val="99"/>
    <w:unhideWhenUsed/>
    <w:rsid w:val="005062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50624F"/>
    <w:rPr>
      <w:rFonts w:ascii="Calibri" w:eastAsia="Calibri" w:hAnsi="Calibri" w:cs="Arial"/>
    </w:rPr>
  </w:style>
  <w:style w:type="paragraph" w:styleId="a9">
    <w:name w:val="List Paragraph"/>
    <w:basedOn w:val="a"/>
    <w:uiPriority w:val="34"/>
    <w:qFormat/>
    <w:rsid w:val="008A6F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5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1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7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9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shka\AppData\Roaming\Microsoft\Templates\&#1491;&#1507;%20&#1514;&#1489;&#1504;&#1497;&#1514;&#1497;%20-%20&#1500;&#1500;&#1488;%20&#1492;&#1493;&#1491;&#1506;&#1493;&#1514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דף תבניתי - ללא הודעות.dotx</Template>
  <TotalTime>23</TotalTime>
  <Pages>1</Pages>
  <Words>199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Lishka</dc:creator>
  <cp:keywords/>
  <dc:description/>
  <cp:lastModifiedBy>אושרת מצליח</cp:lastModifiedBy>
  <cp:revision>6</cp:revision>
  <cp:lastPrinted>2019-06-12T12:21:00Z</cp:lastPrinted>
  <dcterms:created xsi:type="dcterms:W3CDTF">2019-06-12T12:20:00Z</dcterms:created>
  <dcterms:modified xsi:type="dcterms:W3CDTF">2020-02-06T13:34:00Z</dcterms:modified>
</cp:coreProperties>
</file>